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72364" w14:textId="77777777" w:rsidR="00244A55" w:rsidRPr="00FC4B88" w:rsidRDefault="00244A55" w:rsidP="007863F6">
      <w:pPr>
        <w:spacing w:after="0" w:line="240" w:lineRule="auto"/>
        <w:rPr>
          <w:rFonts w:ascii="Times New Roman" w:hAnsi="Times New Roman"/>
          <w:bCs/>
          <w:sz w:val="28"/>
          <w:szCs w:val="28"/>
          <w:lang w:val="ru-RU"/>
        </w:rPr>
      </w:pPr>
      <w:bookmarkStart w:id="0" w:name="bookmark3"/>
    </w:p>
    <w:bookmarkEnd w:id="0"/>
    <w:p w14:paraId="55D428A0" w14:textId="77777777" w:rsidR="004F43F7" w:rsidRDefault="004F43F7" w:rsidP="004F43F7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F43F7">
        <w:rPr>
          <w:rFonts w:ascii="Times New Roman" w:hAnsi="Times New Roman"/>
          <w:b/>
          <w:bCs/>
          <w:sz w:val="28"/>
          <w:szCs w:val="28"/>
          <w:lang w:val="ru-RU"/>
        </w:rPr>
        <w:t xml:space="preserve">Места размещения участковых избирательных комиссий и мест голосований на выборы депутатов </w:t>
      </w:r>
      <w:r w:rsidRPr="004F43F7">
        <w:rPr>
          <w:rFonts w:ascii="Times New Roman" w:hAnsi="Times New Roman"/>
          <w:b/>
          <w:bCs/>
          <w:sz w:val="28"/>
          <w:szCs w:val="28"/>
          <w:lang w:val="ru-RU"/>
        </w:rPr>
        <w:t xml:space="preserve">Государственной Думы Федерального Собрания Российской Федерации девятого созыва и депутатов Совета депутатов внутригородского муниципального образования – муниципального округа Щукино в городе Москве 20 сентября 2026 года </w:t>
      </w:r>
    </w:p>
    <w:p w14:paraId="0CD01F1E" w14:textId="7049AF3A" w:rsidR="004F43F7" w:rsidRPr="004F43F7" w:rsidRDefault="004F43F7" w:rsidP="004F43F7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F43F7">
        <w:rPr>
          <w:rFonts w:ascii="Times New Roman" w:hAnsi="Times New Roman"/>
          <w:b/>
          <w:bCs/>
          <w:sz w:val="28"/>
          <w:szCs w:val="28"/>
          <w:lang w:val="ru-RU"/>
        </w:rPr>
        <w:t>в районе Щукино</w:t>
      </w:r>
    </w:p>
    <w:p w14:paraId="22AB3843" w14:textId="4BFDE542" w:rsidR="00FB4D4F" w:rsidRDefault="00FB4D4F" w:rsidP="00FB4D4F">
      <w:pPr>
        <w:tabs>
          <w:tab w:val="left" w:pos="5400"/>
        </w:tabs>
        <w:spacing w:after="0" w:line="240" w:lineRule="auto"/>
        <w:rPr>
          <w:lang w:val="ru-RU"/>
        </w:rPr>
      </w:pP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678"/>
        <w:gridCol w:w="2268"/>
        <w:gridCol w:w="2268"/>
      </w:tblGrid>
      <w:tr w:rsidR="00FB4D4F" w:rsidRPr="004F43F7" w14:paraId="57D68A04" w14:textId="77777777" w:rsidTr="006D0E35">
        <w:tc>
          <w:tcPr>
            <w:tcW w:w="1276" w:type="dxa"/>
            <w:shd w:val="clear" w:color="auto" w:fill="auto"/>
          </w:tcPr>
          <w:p w14:paraId="0DCB798F" w14:textId="3F85D884" w:rsidR="00FB4D4F" w:rsidRPr="00FB4D4F" w:rsidRDefault="004F43F7" w:rsidP="00FB4D4F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6"/>
                <w:szCs w:val="26"/>
                <w:lang w:val="ru-RU" w:eastAsia="ru-RU" w:bidi="ar-SA"/>
              </w:rPr>
            </w:pPr>
            <w:r>
              <w:rPr>
                <w:rFonts w:ascii="Times New Roman" w:eastAsia="MS Mincho" w:hAnsi="Times New Roman"/>
                <w:b/>
                <w:bCs/>
                <w:sz w:val="26"/>
                <w:szCs w:val="26"/>
                <w:lang w:val="ru-RU" w:eastAsia="ru-RU" w:bidi="ar-SA"/>
              </w:rPr>
              <w:t>№ избирательного</w:t>
            </w:r>
            <w:r w:rsidR="00FB4D4F" w:rsidRPr="00FB4D4F">
              <w:rPr>
                <w:rFonts w:ascii="Times New Roman" w:eastAsia="MS Mincho" w:hAnsi="Times New Roman"/>
                <w:b/>
                <w:bCs/>
                <w:sz w:val="26"/>
                <w:szCs w:val="26"/>
                <w:lang w:val="ru-RU" w:eastAsia="ru-RU" w:bidi="ar-SA"/>
              </w:rPr>
              <w:t xml:space="preserve"> участка</w:t>
            </w:r>
          </w:p>
        </w:tc>
        <w:tc>
          <w:tcPr>
            <w:tcW w:w="4678" w:type="dxa"/>
            <w:shd w:val="clear" w:color="auto" w:fill="auto"/>
          </w:tcPr>
          <w:p w14:paraId="520318BF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b/>
                <w:bCs/>
                <w:sz w:val="26"/>
                <w:szCs w:val="26"/>
                <w:lang w:val="ru-RU" w:eastAsia="ru-RU" w:bidi="ar-SA"/>
              </w:rPr>
              <w:t>Границы избирательного участка (улицы и номера домовладений, входящих в избирательный участок)</w:t>
            </w:r>
          </w:p>
        </w:tc>
        <w:tc>
          <w:tcPr>
            <w:tcW w:w="2268" w:type="dxa"/>
            <w:shd w:val="clear" w:color="auto" w:fill="auto"/>
          </w:tcPr>
          <w:p w14:paraId="5BD94142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b/>
                <w:bCs/>
                <w:sz w:val="26"/>
                <w:szCs w:val="26"/>
                <w:lang w:val="ru-RU" w:eastAsia="ru-RU" w:bidi="ar-SA"/>
              </w:rPr>
              <w:t>Место нахождения участковой избирательной комиссии</w:t>
            </w:r>
            <w:r w:rsidRPr="00FB4D4F">
              <w:rPr>
                <w:rFonts w:ascii="Times New Roman" w:eastAsia="MS Mincho" w:hAnsi="Times New Roman"/>
                <w:b/>
                <w:bCs/>
                <w:strike/>
                <w:sz w:val="26"/>
                <w:szCs w:val="26"/>
                <w:lang w:val="ru-RU" w:eastAsia="ru-RU" w:bidi="ar-SA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38A97411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b/>
                <w:bCs/>
                <w:sz w:val="26"/>
                <w:szCs w:val="26"/>
                <w:lang w:val="ru-RU" w:eastAsia="ru-RU" w:bidi="ar-SA"/>
              </w:rPr>
              <w:t>Место нахождения помещения для голосования</w:t>
            </w:r>
            <w:r w:rsidRPr="00FB4D4F">
              <w:rPr>
                <w:rFonts w:ascii="Times New Roman" w:eastAsia="MS Mincho" w:hAnsi="Times New Roman"/>
                <w:b/>
                <w:bCs/>
                <w:strike/>
                <w:sz w:val="26"/>
                <w:szCs w:val="26"/>
                <w:lang w:val="ru-RU" w:eastAsia="ru-RU" w:bidi="ar-SA"/>
              </w:rPr>
              <w:t xml:space="preserve"> </w:t>
            </w:r>
          </w:p>
        </w:tc>
      </w:tr>
      <w:tr w:rsidR="00FB4D4F" w:rsidRPr="004F43F7" w14:paraId="08DA602B" w14:textId="77777777" w:rsidTr="006D0E35">
        <w:tc>
          <w:tcPr>
            <w:tcW w:w="1276" w:type="dxa"/>
            <w:shd w:val="clear" w:color="auto" w:fill="auto"/>
          </w:tcPr>
          <w:p w14:paraId="5C798D20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3114</w:t>
            </w:r>
          </w:p>
        </w:tc>
        <w:tc>
          <w:tcPr>
            <w:tcW w:w="4678" w:type="dxa"/>
            <w:shd w:val="clear" w:color="auto" w:fill="auto"/>
          </w:tcPr>
          <w:p w14:paraId="3E27DE04" w14:textId="5B9DDB7A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Берзарина, д. 22, 26, 28А (корп. 1, 2, 3, 4), 30, 30А, 30Б, 32</w:t>
            </w:r>
            <w:r w:rsidR="00AA0030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,32А</w:t>
            </w:r>
          </w:p>
          <w:p w14:paraId="1A7D0DAE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Максимова, д. 3; </w:t>
            </w:r>
          </w:p>
          <w:p w14:paraId="4A8297F7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Расплетина, д. 1, 2, 3 (корп. 2, 3,4, 5), 4 (корп. 1, 2,4), 6 (корп. 1,2), 7, 8 (корп. 1, 2), 9, 11, 12 (корп. 2), 13, 14, 15, 20, 22 (корп. 2), 28;</w:t>
            </w:r>
          </w:p>
          <w:p w14:paraId="0F0CAAB6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Площадь Академика Курчатова, д. 1, стр. 1;</w:t>
            </w:r>
          </w:p>
          <w:p w14:paraId="73FDC2A2" w14:textId="01E7CA35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</w:t>
            </w:r>
            <w:proofErr w:type="spellStart"/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Ротмистрова</w:t>
            </w:r>
            <w:proofErr w:type="spellEnd"/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, д. </w:t>
            </w:r>
            <w:r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2 (корп. </w:t>
            </w:r>
            <w:r w:rsidR="00244A55"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1,</w:t>
            </w:r>
            <w:r w:rsidR="00AA0030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2,3,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4);</w:t>
            </w:r>
          </w:p>
          <w:p w14:paraId="6920BBBB" w14:textId="195F60A9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Маршала Вершинина, д. 3, 3 (корп. 2), 5, 6, 7, 9, 10;   </w:t>
            </w:r>
          </w:p>
          <w:p w14:paraId="27CEF0F1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Маршала Соколовского, д. 5, 10 (корп. 1), 11 (корп. 1, 2), 12,13, 14;</w:t>
            </w:r>
          </w:p>
          <w:p w14:paraId="48FE18A1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Народного Ополчения, д. 35, 37 (корп. 1), 39 (корп. 1), 41.</w:t>
            </w:r>
          </w:p>
        </w:tc>
        <w:tc>
          <w:tcPr>
            <w:tcW w:w="2268" w:type="dxa"/>
            <w:shd w:val="clear" w:color="auto" w:fill="auto"/>
          </w:tcPr>
          <w:p w14:paraId="5703B27A" w14:textId="77777777" w:rsidR="00FB4D4F" w:rsidRP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Расплетина, д.  2 </w:t>
            </w:r>
          </w:p>
          <w:p w14:paraId="01E879EF" w14:textId="77777777" w:rsid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85194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ГБУК г. Москвы </w:t>
            </w:r>
            <w:r w:rsidR="00A535B5" w:rsidRPr="0085194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«</w:t>
            </w:r>
            <w:r w:rsidR="000B0A3B" w:rsidRPr="0085194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Москонцерт</w:t>
            </w:r>
            <w:r w:rsidR="00A535B5" w:rsidRPr="0085194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»</w:t>
            </w:r>
          </w:p>
          <w:p w14:paraId="43E2D1EE" w14:textId="66D5FE7B" w:rsidR="004F43F7" w:rsidRPr="00FB4D4F" w:rsidRDefault="000D43D6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8(</w:t>
            </w:r>
            <w:r w:rsidR="004F43F7" w:rsidRPr="004F43F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499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)</w:t>
            </w:r>
            <w:r w:rsidR="004F43F7" w:rsidRPr="004F43F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194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="004F43F7" w:rsidRPr="004F43F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42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="004F43F7" w:rsidRPr="004F43F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79</w:t>
            </w:r>
          </w:p>
        </w:tc>
        <w:tc>
          <w:tcPr>
            <w:tcW w:w="2268" w:type="dxa"/>
            <w:shd w:val="clear" w:color="auto" w:fill="auto"/>
          </w:tcPr>
          <w:p w14:paraId="6F9C689B" w14:textId="77777777" w:rsidR="00FB4D4F" w:rsidRP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Расплетина, д. 2 </w:t>
            </w:r>
          </w:p>
          <w:p w14:paraId="02360D1C" w14:textId="77777777" w:rsid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85194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ГБУК г. Москвы </w:t>
            </w:r>
            <w:r w:rsidR="00A535B5" w:rsidRPr="0085194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«</w:t>
            </w:r>
            <w:r w:rsidR="000B0A3B" w:rsidRPr="0085194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Москонцерт</w:t>
            </w:r>
            <w:r w:rsidR="00A535B5" w:rsidRPr="0085194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»</w:t>
            </w:r>
          </w:p>
          <w:p w14:paraId="5E65F7A5" w14:textId="6EA19FFE" w:rsidR="000D43D6" w:rsidRPr="00FB4D4F" w:rsidRDefault="000D43D6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8(</w:t>
            </w:r>
            <w:r w:rsidRPr="004F43F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499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)</w:t>
            </w:r>
            <w:r w:rsidRPr="004F43F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194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4F43F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42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4F43F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79</w:t>
            </w:r>
          </w:p>
        </w:tc>
      </w:tr>
      <w:tr w:rsidR="00FB4D4F" w:rsidRPr="004F43F7" w14:paraId="75D03FDC" w14:textId="77777777" w:rsidTr="006D0E35">
        <w:tc>
          <w:tcPr>
            <w:tcW w:w="1276" w:type="dxa"/>
            <w:shd w:val="clear" w:color="auto" w:fill="auto"/>
          </w:tcPr>
          <w:p w14:paraId="3CA80253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3115</w:t>
            </w:r>
          </w:p>
        </w:tc>
        <w:tc>
          <w:tcPr>
            <w:tcW w:w="4678" w:type="dxa"/>
            <w:shd w:val="clear" w:color="auto" w:fill="auto"/>
          </w:tcPr>
          <w:p w14:paraId="146E068B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Берзарина, д. 4, 6 (корп. 1), 8, 10,10 (корп. 2), 14, 16;</w:t>
            </w:r>
          </w:p>
          <w:p w14:paraId="5BFDB48C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Ирины Левченко, д. 1, 2, 3, 4, 6, 7;</w:t>
            </w:r>
          </w:p>
          <w:p w14:paraId="2F044596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Народного Ополчения, д. 36, 38 (корп. 1), 40 (корп. 1), 42 (корп. 1, 2, 3), 44 (корп. 1, 2);</w:t>
            </w:r>
          </w:p>
          <w:p w14:paraId="51EE6674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Маршала Малиновского, д. 1, 3, 4, 5, 6 (корп.  1, 2), 9;</w:t>
            </w:r>
          </w:p>
          <w:p w14:paraId="41DD5D9C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Тепличный переулок, д. 3.</w:t>
            </w:r>
          </w:p>
        </w:tc>
        <w:tc>
          <w:tcPr>
            <w:tcW w:w="2268" w:type="dxa"/>
            <w:shd w:val="clear" w:color="auto" w:fill="auto"/>
          </w:tcPr>
          <w:p w14:paraId="645D11F8" w14:textId="77777777" w:rsidR="00FB4D4F" w:rsidRP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Народного Ополчения, д.38, корп. 2 </w:t>
            </w:r>
          </w:p>
          <w:p w14:paraId="6187514D" w14:textId="6CC109C2" w:rsidR="00FB4D4F" w:rsidRP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ФГБОУ ВО 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«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Московский государственный университет технологий и управления имени </w:t>
            </w:r>
            <w:proofErr w:type="spellStart"/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К.Г.Разумовского</w:t>
            </w:r>
            <w:proofErr w:type="spellEnd"/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 (ПКУ)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»</w:t>
            </w:r>
            <w:r w:rsidR="004F43F7" w:rsidRPr="004F43F7">
              <w:rPr>
                <w:lang w:val="ru-RU"/>
              </w:rPr>
              <w:t xml:space="preserve"> </w:t>
            </w:r>
            <w:r w:rsid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8(</w:t>
            </w:r>
            <w:r w:rsidR="004F43F7" w:rsidRPr="004F43F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499</w:t>
            </w:r>
            <w:r w:rsid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)</w:t>
            </w:r>
            <w:r w:rsidR="004F43F7" w:rsidRPr="004F43F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194</w:t>
            </w:r>
            <w:r w:rsid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="004F43F7" w:rsidRPr="004F43F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42</w:t>
            </w:r>
            <w:r w:rsid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="004F43F7" w:rsidRPr="004F43F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73</w:t>
            </w:r>
          </w:p>
        </w:tc>
        <w:tc>
          <w:tcPr>
            <w:tcW w:w="2268" w:type="dxa"/>
            <w:shd w:val="clear" w:color="auto" w:fill="auto"/>
          </w:tcPr>
          <w:p w14:paraId="1F46DAA1" w14:textId="77777777" w:rsidR="00FB4D4F" w:rsidRP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Народного Ополчения, д.38, корп. 2 </w:t>
            </w:r>
          </w:p>
          <w:p w14:paraId="61E00E3F" w14:textId="77777777" w:rsid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ФГБОУ ВО 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«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Московский государственный университет технологий и управления имени </w:t>
            </w:r>
            <w:proofErr w:type="spellStart"/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К.Г.Разумовского</w:t>
            </w:r>
            <w:proofErr w:type="spellEnd"/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 (ПКУ)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»</w:t>
            </w:r>
          </w:p>
          <w:p w14:paraId="7C3E1C4A" w14:textId="6B8F75DA" w:rsidR="000D43D6" w:rsidRPr="00FB4D4F" w:rsidRDefault="000D43D6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8(</w:t>
            </w:r>
            <w:r w:rsidRPr="004F43F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499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)</w:t>
            </w:r>
            <w:r w:rsidRPr="004F43F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194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4F43F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42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4F43F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73</w:t>
            </w:r>
          </w:p>
        </w:tc>
      </w:tr>
      <w:tr w:rsidR="00FB4D4F" w:rsidRPr="004F43F7" w14:paraId="30E26853" w14:textId="77777777" w:rsidTr="006D0E35">
        <w:tc>
          <w:tcPr>
            <w:tcW w:w="1276" w:type="dxa"/>
            <w:shd w:val="clear" w:color="auto" w:fill="auto"/>
          </w:tcPr>
          <w:p w14:paraId="512EDA39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3117</w:t>
            </w:r>
          </w:p>
        </w:tc>
        <w:tc>
          <w:tcPr>
            <w:tcW w:w="4678" w:type="dxa"/>
            <w:shd w:val="clear" w:color="auto" w:fill="auto"/>
          </w:tcPr>
          <w:p w14:paraId="0D76ADED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Маршала Малиновского, д. 8; </w:t>
            </w:r>
          </w:p>
          <w:p w14:paraId="1CFB222F" w14:textId="1AB77120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Маршала Бирюзова, д. 2, </w:t>
            </w:r>
            <w:r w:rsidR="00E13F42"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3</w:t>
            </w:r>
            <w:r w:rsidR="00E13F42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, 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 (корп. 1, 2), 7, 8 (корп. 1, 2, 3, 4), 9, 10 (корп. 1,2), 11, 12, 13, 14, 16, 17, 19, 21, 23, 25, 27, 29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, 31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; </w:t>
            </w:r>
          </w:p>
          <w:p w14:paraId="695B2AAE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lastRenderedPageBreak/>
              <w:t>Ул. Народного Ополчения, д. 43 (корп. 1), 45, 47, 48 (корп. 1, 2), 49 (корп. 1), 50, 52 (корп. 2, 3), 54;</w:t>
            </w:r>
          </w:p>
          <w:p w14:paraId="69814B98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Тепличный переулок, д. 4, 5, 7, 10;</w:t>
            </w:r>
          </w:p>
          <w:p w14:paraId="203E0620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Маршала Конева, д. 9, 12, 13, 14, 16; </w:t>
            </w:r>
          </w:p>
          <w:p w14:paraId="067DAF6D" w14:textId="159A8AA0" w:rsid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Маршала Мерецкова, д. 2, 4, 5, 6, 8, 10, 12; </w:t>
            </w:r>
          </w:p>
          <w:p w14:paraId="64C4E494" w14:textId="31BA8708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Маршала Вершинина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, д. 4 (корп. 1, 2);</w:t>
            </w:r>
          </w:p>
          <w:p w14:paraId="1EBFAC1C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Маршала Соколовского, д. 1, 3, 6; </w:t>
            </w:r>
          </w:p>
          <w:p w14:paraId="3A3A7AE6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Маршала Рыбалко, д. 1,3.</w:t>
            </w:r>
          </w:p>
        </w:tc>
        <w:tc>
          <w:tcPr>
            <w:tcW w:w="2268" w:type="dxa"/>
            <w:shd w:val="clear" w:color="auto" w:fill="auto"/>
          </w:tcPr>
          <w:p w14:paraId="6A277614" w14:textId="77777777" w:rsidR="000D43D6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lastRenderedPageBreak/>
              <w:t xml:space="preserve">ул. Маршала Бирюзова, д. 5 ГАУДО г. Москвы 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«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Детский музыкальный театр 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«</w:t>
            </w:r>
            <w:proofErr w:type="spellStart"/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Домисолька</w:t>
            </w:r>
            <w:proofErr w:type="spellEnd"/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»</w:t>
            </w:r>
          </w:p>
          <w:p w14:paraId="7089A364" w14:textId="5238EF4B" w:rsidR="00FB4D4F" w:rsidRPr="00FB4D4F" w:rsidRDefault="000D43D6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0D43D6">
              <w:rPr>
                <w:lang w:val="ru-RU"/>
              </w:rPr>
              <w:lastRenderedPageBreak/>
              <w:t xml:space="preserve"> 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8(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499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)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195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91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92</w:t>
            </w:r>
          </w:p>
        </w:tc>
        <w:tc>
          <w:tcPr>
            <w:tcW w:w="2268" w:type="dxa"/>
            <w:shd w:val="clear" w:color="auto" w:fill="auto"/>
          </w:tcPr>
          <w:p w14:paraId="078F133C" w14:textId="77777777" w:rsid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lastRenderedPageBreak/>
              <w:t xml:space="preserve">ул. Маршала Бирюзова, д. 5 ГАУДО г. Москвы 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«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Детский музыкальный театр 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«</w:t>
            </w:r>
            <w:proofErr w:type="spellStart"/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Домисолька</w:t>
            </w:r>
            <w:proofErr w:type="spellEnd"/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»</w:t>
            </w:r>
          </w:p>
          <w:p w14:paraId="6B4E2B5C" w14:textId="16E18F49" w:rsidR="000D43D6" w:rsidRPr="00FB4D4F" w:rsidRDefault="000D43D6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lastRenderedPageBreak/>
              <w:t>8(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499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)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195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91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92</w:t>
            </w:r>
          </w:p>
        </w:tc>
      </w:tr>
      <w:tr w:rsidR="00FB4D4F" w:rsidRPr="004F43F7" w14:paraId="759EAE20" w14:textId="77777777" w:rsidTr="006D0E35">
        <w:tc>
          <w:tcPr>
            <w:tcW w:w="1276" w:type="dxa"/>
            <w:shd w:val="clear" w:color="auto" w:fill="auto"/>
          </w:tcPr>
          <w:p w14:paraId="78C91463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lastRenderedPageBreak/>
              <w:t>3122</w:t>
            </w:r>
          </w:p>
        </w:tc>
        <w:tc>
          <w:tcPr>
            <w:tcW w:w="4678" w:type="dxa"/>
            <w:shd w:val="clear" w:color="auto" w:fill="auto"/>
          </w:tcPr>
          <w:p w14:paraId="55200ACE" w14:textId="1FCB61ED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Маршала Бирюзова, д. 18, 20 (корп. 1, 2), 22 (корп. 1, 2, 3), 24, 26, 28, 30, 35 (корп. 1, 2), 37, 39, 41, 43; </w:t>
            </w:r>
          </w:p>
          <w:p w14:paraId="494B6FF4" w14:textId="21282DC2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Маршала Конева, д. 5, 7</w:t>
            </w:r>
            <w:r w:rsidR="00E42E4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;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 </w:t>
            </w:r>
          </w:p>
          <w:p w14:paraId="6E12CBCA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Расплетина, д. 17, 17 (корп. 2), 19, 19 (корп. 2), 21, 32 (корп. 1), 34;</w:t>
            </w:r>
          </w:p>
          <w:p w14:paraId="6220F0A7" w14:textId="09D5A10A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Маршала Рыбалко, д. 2 (корп. 1-6), 4 (корп. 1, В, Г), 5, 7, 8, 9, 11, 13</w:t>
            </w:r>
            <w:r w:rsidR="00E42E4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;</w:t>
            </w:r>
          </w:p>
          <w:p w14:paraId="06E6BD9B" w14:textId="58788CB3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Маршала Соколовского, д. 2, 4.</w:t>
            </w:r>
          </w:p>
        </w:tc>
        <w:tc>
          <w:tcPr>
            <w:tcW w:w="2268" w:type="dxa"/>
            <w:shd w:val="clear" w:color="auto" w:fill="auto"/>
          </w:tcPr>
          <w:p w14:paraId="67E8EA37" w14:textId="77777777" w:rsid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Маршала Конева, д.10 ГБОУ г. Москвы 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«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Курчатовская школа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»</w:t>
            </w:r>
          </w:p>
          <w:p w14:paraId="5D04967C" w14:textId="6637B48B" w:rsidR="000D43D6" w:rsidRPr="00FB4D4F" w:rsidRDefault="000D43D6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8(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499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)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728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41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83</w:t>
            </w:r>
          </w:p>
        </w:tc>
        <w:tc>
          <w:tcPr>
            <w:tcW w:w="2268" w:type="dxa"/>
            <w:shd w:val="clear" w:color="auto" w:fill="auto"/>
          </w:tcPr>
          <w:p w14:paraId="76338FCF" w14:textId="77777777" w:rsid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Маршала Конева, д. 10 ГБОУ г. Москвы 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«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Курчатовская школа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»</w:t>
            </w:r>
          </w:p>
          <w:p w14:paraId="140DEF36" w14:textId="332101B2" w:rsidR="000D43D6" w:rsidRPr="00FB4D4F" w:rsidRDefault="000D43D6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8(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499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)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728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41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83</w:t>
            </w:r>
          </w:p>
        </w:tc>
      </w:tr>
      <w:tr w:rsidR="00FB4D4F" w:rsidRPr="004F43F7" w14:paraId="2A8ABC8C" w14:textId="77777777" w:rsidTr="006D0E35">
        <w:tc>
          <w:tcPr>
            <w:tcW w:w="1276" w:type="dxa"/>
            <w:shd w:val="clear" w:color="auto" w:fill="auto"/>
          </w:tcPr>
          <w:p w14:paraId="638AF4B7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3123</w:t>
            </w:r>
          </w:p>
        </w:tc>
        <w:tc>
          <w:tcPr>
            <w:tcW w:w="4678" w:type="dxa"/>
            <w:shd w:val="clear" w:color="auto" w:fill="auto"/>
          </w:tcPr>
          <w:p w14:paraId="64DAEA51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Большой Волоколамский проезд, д. 1, 12;</w:t>
            </w:r>
          </w:p>
          <w:p w14:paraId="3D5C1D76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1-й Волоколамский проезд, д. 2, 4, 5,6 (корп. 1, 2), 7(корп. 1, 2, 3, 4), 8 (корп. 1, 2), 11(корп. 1, 2, 3), 13, 15/16;</w:t>
            </w:r>
          </w:p>
          <w:p w14:paraId="11E31143" w14:textId="5A4ECFDC" w:rsid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3-й Волоколамский проезд, д. 2, 6 (корп. 1, 2), 8 (корп. 1,2), 10 (корп. 1,2), 12 (корп. 1, 2), 14 (корп. 1);</w:t>
            </w:r>
          </w:p>
          <w:p w14:paraId="4F19DF33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Авиационная, д. 13,19;</w:t>
            </w:r>
          </w:p>
          <w:p w14:paraId="2E9499A5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Щукинская, д. 1, 2, 3, 8, 8 (корп. 1), 12 (корп. 1);</w:t>
            </w:r>
          </w:p>
          <w:p w14:paraId="15D71AEC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1-й Пехотный пер., д.2;</w:t>
            </w:r>
          </w:p>
          <w:p w14:paraId="78308A40" w14:textId="2C2EB989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Маршала Конева, д. 1, 2, 3, 4 (корп. 1, 2)</w:t>
            </w:r>
            <w:r w:rsidR="00E42E4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,</w:t>
            </w:r>
            <w:r w:rsidR="00E42E47"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 8 (корп. 1, 2, 3);</w:t>
            </w:r>
          </w:p>
          <w:p w14:paraId="7934B421" w14:textId="402EE111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Маршала Рыбалко, д. </w:t>
            </w:r>
            <w:r w:rsidR="00E42E4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10, 12 (корп. 1, 2, 3), 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14 (корп. 2, 3, 4), 16 (корп. 1, 2, 3, 4, 5), 18 (корп. 2, 3), 20;</w:t>
            </w:r>
          </w:p>
          <w:p w14:paraId="75EF51FE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1-й Красногорский проезд, д. 5</w:t>
            </w:r>
          </w:p>
          <w:p w14:paraId="38316878" w14:textId="54ECCD09" w:rsidR="00E13F42" w:rsidRDefault="00E13F42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3-й Красногорский проезд, д. </w:t>
            </w:r>
            <w:r w:rsidR="00143D68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2</w:t>
            </w:r>
          </w:p>
          <w:p w14:paraId="79296EC9" w14:textId="5A8190EB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Пехотная, д. 3</w:t>
            </w:r>
          </w:p>
          <w:p w14:paraId="458C1C6A" w14:textId="5A00AE0D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Сосновая, д. 11</w:t>
            </w:r>
            <w:r w:rsidR="00244A5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, </w:t>
            </w:r>
            <w:r w:rsidR="00244A55"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</w:t>
            </w:r>
          </w:p>
          <w:p w14:paraId="60128F6A" w14:textId="77777777" w:rsid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Волоколамское шоссе, д. 30, корп. 2</w:t>
            </w:r>
          </w:p>
          <w:p w14:paraId="2B2AF10A" w14:textId="4D6D8A5A" w:rsidR="008C790B" w:rsidRPr="00FB4D4F" w:rsidRDefault="00433AB5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4449E9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Марша</w:t>
            </w:r>
            <w:r w:rsidR="00F04CB3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ла Бирюзова, д. 32 (корп.1), 34</w:t>
            </w:r>
          </w:p>
        </w:tc>
        <w:tc>
          <w:tcPr>
            <w:tcW w:w="2268" w:type="dxa"/>
            <w:shd w:val="clear" w:color="auto" w:fill="auto"/>
          </w:tcPr>
          <w:p w14:paraId="296DE101" w14:textId="77777777" w:rsidR="00FB4D4F" w:rsidRP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1-й Волоколамский проезд, д. 9, корп. 1 </w:t>
            </w:r>
          </w:p>
          <w:p w14:paraId="383B0B52" w14:textId="77777777" w:rsid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ГБОУ г. Москвы 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«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Школа №1212 Щукино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»</w:t>
            </w:r>
          </w:p>
          <w:p w14:paraId="775DAB11" w14:textId="7BD5505C" w:rsidR="000D43D6" w:rsidRPr="00FB4D4F" w:rsidRDefault="000D43D6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8(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499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)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728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05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85</w:t>
            </w:r>
          </w:p>
        </w:tc>
        <w:tc>
          <w:tcPr>
            <w:tcW w:w="2268" w:type="dxa"/>
            <w:shd w:val="clear" w:color="auto" w:fill="auto"/>
          </w:tcPr>
          <w:p w14:paraId="5F78A4DC" w14:textId="77777777" w:rsidR="00FB4D4F" w:rsidRP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1-й Волоколамский проезд, д. 9, корп. 1 </w:t>
            </w:r>
          </w:p>
          <w:p w14:paraId="54B4E59D" w14:textId="77777777" w:rsid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ГБОУ г. Москвы 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«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Школа №1212 Щукино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»</w:t>
            </w:r>
          </w:p>
          <w:p w14:paraId="3259652A" w14:textId="3AD9AA9A" w:rsidR="000D43D6" w:rsidRPr="00FB4D4F" w:rsidRDefault="000D43D6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8(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499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)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728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05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85</w:t>
            </w:r>
          </w:p>
        </w:tc>
      </w:tr>
      <w:tr w:rsidR="00FB4D4F" w:rsidRPr="004F43F7" w14:paraId="55F36916" w14:textId="77777777" w:rsidTr="006D0E35">
        <w:tc>
          <w:tcPr>
            <w:tcW w:w="1276" w:type="dxa"/>
            <w:shd w:val="clear" w:color="auto" w:fill="auto"/>
          </w:tcPr>
          <w:p w14:paraId="27701ADB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3126</w:t>
            </w:r>
          </w:p>
        </w:tc>
        <w:tc>
          <w:tcPr>
            <w:tcW w:w="4678" w:type="dxa"/>
            <w:shd w:val="clear" w:color="auto" w:fill="auto"/>
          </w:tcPr>
          <w:p w14:paraId="12C30ECA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Живописная, д. 30 (корп. 1, 2, 3, 4), 32 (корп. 2), 34 (корп. 1, 2, 3,4), 36 (корп. 1, 2), 38 (корп. 1, 2), 40; </w:t>
            </w:r>
          </w:p>
          <w:p w14:paraId="601B1CF2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lastRenderedPageBreak/>
              <w:t xml:space="preserve">Ул. Рогова, д. 2, 3, 5, 7, 7 (корп. 2), 9, 11, 13, 15 (корп. 2), 17, 19, 22, 24. </w:t>
            </w:r>
          </w:p>
        </w:tc>
        <w:tc>
          <w:tcPr>
            <w:tcW w:w="2268" w:type="dxa"/>
            <w:shd w:val="clear" w:color="auto" w:fill="auto"/>
          </w:tcPr>
          <w:p w14:paraId="0B324749" w14:textId="66B1BABF" w:rsidR="00FB4D4F" w:rsidRPr="003B6787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lastRenderedPageBreak/>
              <w:t xml:space="preserve">ул. </w:t>
            </w:r>
            <w:r w:rsidR="00244A55"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Рогова</w:t>
            </w:r>
            <w:r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, д.</w:t>
            </w:r>
            <w:r w:rsidR="00244A55"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2</w:t>
            </w:r>
            <w:r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2 </w:t>
            </w:r>
          </w:p>
          <w:p w14:paraId="568BADF0" w14:textId="77777777" w:rsidR="00FB4D4F" w:rsidRDefault="000D699E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ГБУ г. Москвы </w:t>
            </w:r>
            <w:r w:rsidR="00A535B5"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«</w:t>
            </w:r>
            <w:r w:rsidR="00244A55"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ОКЦ СЗАО</w:t>
            </w:r>
            <w:r w:rsidR="00A535B5"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»</w:t>
            </w:r>
            <w:r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, </w:t>
            </w:r>
            <w:r w:rsidR="00244A55"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lastRenderedPageBreak/>
              <w:t>Библиотека № 245</w:t>
            </w:r>
          </w:p>
          <w:p w14:paraId="22E5670E" w14:textId="23BADA0A" w:rsidR="000D43D6" w:rsidRPr="00130FBB" w:rsidRDefault="000D43D6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highlight w:val="yellow"/>
                <w:lang w:val="ru-RU" w:eastAsia="ru-RU" w:bidi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8(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499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)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728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54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76</w:t>
            </w:r>
          </w:p>
        </w:tc>
        <w:tc>
          <w:tcPr>
            <w:tcW w:w="2268" w:type="dxa"/>
            <w:shd w:val="clear" w:color="auto" w:fill="auto"/>
          </w:tcPr>
          <w:p w14:paraId="55AF4C04" w14:textId="70F9BD95" w:rsidR="00FB4D4F" w:rsidRPr="003B6787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lastRenderedPageBreak/>
              <w:t xml:space="preserve">ул. </w:t>
            </w:r>
            <w:r w:rsidR="00244A55"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Рогова</w:t>
            </w:r>
            <w:r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, д. </w:t>
            </w:r>
            <w:r w:rsidR="00244A55"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2</w:t>
            </w:r>
            <w:r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2 </w:t>
            </w:r>
          </w:p>
          <w:p w14:paraId="1CDBE638" w14:textId="77777777" w:rsidR="00FB4D4F" w:rsidRDefault="000D699E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ГБУ г. Москвы </w:t>
            </w:r>
            <w:r w:rsidR="00A535B5"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«</w:t>
            </w:r>
            <w:r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ОКЦ СЗАО</w:t>
            </w:r>
            <w:r w:rsidR="00A535B5"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»</w:t>
            </w:r>
            <w:r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, </w:t>
            </w:r>
            <w:r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lastRenderedPageBreak/>
              <w:t>Библиотека № 245</w:t>
            </w:r>
          </w:p>
          <w:p w14:paraId="41041DAE" w14:textId="3B1BB5DB" w:rsidR="000D43D6" w:rsidRPr="00130FBB" w:rsidRDefault="000D43D6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highlight w:val="yellow"/>
                <w:lang w:val="ru-RU" w:eastAsia="ru-RU" w:bidi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8(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499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)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728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54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76</w:t>
            </w:r>
          </w:p>
        </w:tc>
      </w:tr>
      <w:tr w:rsidR="00FB4D4F" w:rsidRPr="00DC498E" w14:paraId="3173CE41" w14:textId="77777777" w:rsidTr="006D0E35">
        <w:tc>
          <w:tcPr>
            <w:tcW w:w="1276" w:type="dxa"/>
            <w:shd w:val="clear" w:color="auto" w:fill="auto"/>
          </w:tcPr>
          <w:p w14:paraId="761358C4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lastRenderedPageBreak/>
              <w:t>3129</w:t>
            </w:r>
          </w:p>
        </w:tc>
        <w:tc>
          <w:tcPr>
            <w:tcW w:w="4678" w:type="dxa"/>
            <w:shd w:val="clear" w:color="auto" w:fill="auto"/>
          </w:tcPr>
          <w:p w14:paraId="5F4146FF" w14:textId="3C4D6811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Гамалеи, д.  2, 4;</w:t>
            </w:r>
          </w:p>
          <w:p w14:paraId="664D7EC6" w14:textId="027F2844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Максимова, д. 6, 8, 10, 12, 14;</w:t>
            </w:r>
          </w:p>
          <w:p w14:paraId="46055F7A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Маршала Василевского, д. 1 (корп. 1, 2), 3 (корп. 1), 5 (корп. 1,2), 7 (корп. 1, 2), 9 (корп. 2, 3, 4, 5), 11 (корп. 1), 13 (корп. 1), 15;</w:t>
            </w:r>
          </w:p>
          <w:p w14:paraId="572C9439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Маршала Новикова, д. 1, 2 (корп. 1, 2, 3), 3, 4 (корп. 1, 2);</w:t>
            </w:r>
          </w:p>
          <w:p w14:paraId="643F44CB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Щукинская, д. 20, 38;</w:t>
            </w:r>
          </w:p>
          <w:p w14:paraId="6A3F03C6" w14:textId="0F8C456F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Маршала Бирюзова, д. 36, 38, 40;</w:t>
            </w:r>
          </w:p>
          <w:p w14:paraId="0E80AF94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Пехотная, д. 22, 24, 24 (корп. 1), 26, 28, 30.</w:t>
            </w:r>
          </w:p>
          <w:p w14:paraId="79DC82C6" w14:textId="7687F626" w:rsidR="00FB4D4F" w:rsidRPr="00FB4D4F" w:rsidRDefault="00433AB5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1-й Пехотный переулок, д.</w:t>
            </w:r>
            <w:r w:rsidR="00FB4D4F"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9/27</w:t>
            </w:r>
          </w:p>
        </w:tc>
        <w:tc>
          <w:tcPr>
            <w:tcW w:w="2268" w:type="dxa"/>
            <w:shd w:val="clear" w:color="auto" w:fill="auto"/>
          </w:tcPr>
          <w:p w14:paraId="1B91E71C" w14:textId="6540AB59" w:rsidR="00FB4D4F" w:rsidRP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Маршала Василевского, д. </w:t>
            </w:r>
            <w:r w:rsidR="007E79EB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3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, корп. </w:t>
            </w:r>
            <w:r w:rsidR="00E0493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2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 </w:t>
            </w:r>
          </w:p>
          <w:p w14:paraId="240E7AE9" w14:textId="77777777" w:rsidR="00FB4D4F" w:rsidRDefault="007E79EB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ГБОУ г. Москвы 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«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Школа № 1874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»</w:t>
            </w:r>
          </w:p>
          <w:p w14:paraId="475BD658" w14:textId="49B37ACF" w:rsidR="000D43D6" w:rsidRPr="00FB4D4F" w:rsidRDefault="000D43D6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8(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499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)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728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54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87</w:t>
            </w:r>
          </w:p>
        </w:tc>
        <w:tc>
          <w:tcPr>
            <w:tcW w:w="2268" w:type="dxa"/>
            <w:shd w:val="clear" w:color="auto" w:fill="auto"/>
          </w:tcPr>
          <w:p w14:paraId="293AB826" w14:textId="2C963BCF" w:rsidR="00FB4D4F" w:rsidRP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Маршала Василевского, д. </w:t>
            </w:r>
            <w:r w:rsidR="00DC498E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3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, корп. </w:t>
            </w:r>
            <w:r w:rsidR="00E0493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2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 </w:t>
            </w:r>
          </w:p>
          <w:p w14:paraId="34495B7D" w14:textId="77777777" w:rsidR="00FB4D4F" w:rsidRDefault="007E79EB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ГБОУ г. Москвы 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«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Школа № 1874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»</w:t>
            </w:r>
          </w:p>
          <w:p w14:paraId="4CB75CE6" w14:textId="7D4791F7" w:rsidR="000D43D6" w:rsidRPr="00FB4D4F" w:rsidRDefault="000D43D6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8(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499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)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728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54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87</w:t>
            </w:r>
          </w:p>
        </w:tc>
      </w:tr>
      <w:tr w:rsidR="00FB4D4F" w:rsidRPr="00FB4D4F" w14:paraId="1CFC12A6" w14:textId="77777777" w:rsidTr="006D0E35">
        <w:tc>
          <w:tcPr>
            <w:tcW w:w="1276" w:type="dxa"/>
            <w:shd w:val="clear" w:color="auto" w:fill="auto"/>
          </w:tcPr>
          <w:p w14:paraId="42BC6044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3132</w:t>
            </w:r>
          </w:p>
        </w:tc>
        <w:tc>
          <w:tcPr>
            <w:tcW w:w="4678" w:type="dxa"/>
            <w:shd w:val="clear" w:color="auto" w:fill="auto"/>
          </w:tcPr>
          <w:p w14:paraId="4FC5E393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Академика </w:t>
            </w:r>
            <w:proofErr w:type="spellStart"/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Бочвара</w:t>
            </w:r>
            <w:proofErr w:type="spellEnd"/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, д. 2, 3 (корп. 1, 2), 5 (корп. 1, 2, 3), 6, 7 (корп. 1, 2); </w:t>
            </w:r>
          </w:p>
          <w:p w14:paraId="75B85431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Маршала Василевского, д. 13 (корп. 3), 17; </w:t>
            </w:r>
          </w:p>
          <w:p w14:paraId="3B82DB2E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</w:t>
            </w:r>
            <w:proofErr w:type="spellStart"/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Новощукинская</w:t>
            </w:r>
            <w:proofErr w:type="spellEnd"/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, д. 1, 3, 5;</w:t>
            </w:r>
          </w:p>
          <w:p w14:paraId="261F4576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Маршала Новикова, д. 14 (корп. 2), 16, 18, 20, 23</w:t>
            </w:r>
          </w:p>
        </w:tc>
        <w:tc>
          <w:tcPr>
            <w:tcW w:w="2268" w:type="dxa"/>
            <w:shd w:val="clear" w:color="auto" w:fill="auto"/>
          </w:tcPr>
          <w:p w14:paraId="18B879DD" w14:textId="77777777" w:rsidR="00FB4D4F" w:rsidRP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Маршала Василевского, д. 11, корп. 2 </w:t>
            </w:r>
          </w:p>
          <w:p w14:paraId="77FB7ACB" w14:textId="77777777" w:rsid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ГБОУ г. Москвы 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«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Школа № 1874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»</w:t>
            </w:r>
          </w:p>
          <w:p w14:paraId="7827DD63" w14:textId="30037B7E" w:rsidR="000D43D6" w:rsidRPr="00FB4D4F" w:rsidRDefault="000D43D6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8(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499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)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190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06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84</w:t>
            </w:r>
          </w:p>
        </w:tc>
        <w:tc>
          <w:tcPr>
            <w:tcW w:w="2268" w:type="dxa"/>
            <w:shd w:val="clear" w:color="auto" w:fill="auto"/>
          </w:tcPr>
          <w:p w14:paraId="2C651175" w14:textId="77777777" w:rsidR="00FB4D4F" w:rsidRP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Маршала Василевского, д. 11, корп. 2 </w:t>
            </w:r>
          </w:p>
          <w:p w14:paraId="28BE7976" w14:textId="77777777" w:rsid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ГБОУ г. Москвы 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«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Школа № 1874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»</w:t>
            </w:r>
          </w:p>
          <w:p w14:paraId="3C5B7DF6" w14:textId="2E466B33" w:rsidR="000D43D6" w:rsidRPr="00FB4D4F" w:rsidRDefault="000D43D6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8(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499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)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190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06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84</w:t>
            </w:r>
          </w:p>
        </w:tc>
      </w:tr>
      <w:tr w:rsidR="00FB4D4F" w:rsidRPr="004F43F7" w14:paraId="436EA2F2" w14:textId="77777777" w:rsidTr="006D0E35">
        <w:tc>
          <w:tcPr>
            <w:tcW w:w="1276" w:type="dxa"/>
            <w:shd w:val="clear" w:color="auto" w:fill="auto"/>
          </w:tcPr>
          <w:p w14:paraId="0D641A56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3133</w:t>
            </w:r>
          </w:p>
        </w:tc>
        <w:tc>
          <w:tcPr>
            <w:tcW w:w="4678" w:type="dxa"/>
            <w:shd w:val="clear" w:color="auto" w:fill="auto"/>
          </w:tcPr>
          <w:p w14:paraId="54531947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Академика </w:t>
            </w:r>
            <w:proofErr w:type="spellStart"/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Бочвара</w:t>
            </w:r>
            <w:proofErr w:type="spellEnd"/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, д. 8, 9, 10А, 10Б, 12, 13, 15, 17;</w:t>
            </w:r>
          </w:p>
          <w:p w14:paraId="12FD8FF0" w14:textId="57118B7B" w:rsid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Гамалеи, д. </w:t>
            </w:r>
            <w:r w:rsidR="00E42E4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1, 3, 6, 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7, </w:t>
            </w:r>
            <w:r w:rsidR="00E42E4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8, 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9, </w:t>
            </w:r>
            <w:r w:rsidR="00E42E4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10, 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11 (корп. 1,2), </w:t>
            </w:r>
            <w:r w:rsidR="00E42E4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14, 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15, 19 (корп. 1, 2), 23 (корп. 1, 2); </w:t>
            </w:r>
          </w:p>
          <w:p w14:paraId="5720C1C1" w14:textId="2DB21A07" w:rsidR="00E42E47" w:rsidRPr="00FB4D4F" w:rsidRDefault="00E42E47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Максимова, д. 16;</w:t>
            </w:r>
          </w:p>
          <w:p w14:paraId="2487A72E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Живописная, д. 48, 50, 52, 54 (корп. 1), 56, 58;</w:t>
            </w:r>
          </w:p>
          <w:p w14:paraId="03256402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Рогова, д. 4, 6, 8, 12, 12 (корп. 1, 2), 14, 14 (корп. 1), 16, 16 (корп. 1), 18, 18 (корп. 1), 20, 20 (корп. 1);</w:t>
            </w:r>
          </w:p>
          <w:p w14:paraId="4C7A6177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</w:t>
            </w:r>
            <w:proofErr w:type="spellStart"/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Новощукинская</w:t>
            </w:r>
            <w:proofErr w:type="spellEnd"/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, д. 9, 11;</w:t>
            </w:r>
          </w:p>
          <w:p w14:paraId="0DF9E9AD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Маршала Новикова, д. 5, 6 (корп. 1, 2), 7, 8 (корп. 1,2,3), 9, 10 (корп. 1, 2), 11, 12 (корп. 1, 2), 15, 19 (корп. 1, 2), 21.</w:t>
            </w:r>
          </w:p>
        </w:tc>
        <w:tc>
          <w:tcPr>
            <w:tcW w:w="2268" w:type="dxa"/>
            <w:shd w:val="clear" w:color="auto" w:fill="auto"/>
          </w:tcPr>
          <w:p w14:paraId="47865B5A" w14:textId="77777777" w:rsidR="00FB4D4F" w:rsidRP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Гамалеи, д. 17, корп. 1, </w:t>
            </w:r>
          </w:p>
          <w:p w14:paraId="7F6DC662" w14:textId="77777777" w:rsid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ГБОУ г. Москвы 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«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Школа № 1210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»</w:t>
            </w:r>
          </w:p>
          <w:p w14:paraId="086B6CCE" w14:textId="74CCC88E" w:rsidR="000D43D6" w:rsidRPr="00FB4D4F" w:rsidRDefault="000D43D6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8(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499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)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190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49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72</w:t>
            </w:r>
          </w:p>
        </w:tc>
        <w:tc>
          <w:tcPr>
            <w:tcW w:w="2268" w:type="dxa"/>
            <w:shd w:val="clear" w:color="auto" w:fill="auto"/>
          </w:tcPr>
          <w:p w14:paraId="1C39DDE6" w14:textId="77777777" w:rsidR="00FB4D4F" w:rsidRP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Гамалеи, д. 17, корп. 1, </w:t>
            </w:r>
          </w:p>
          <w:p w14:paraId="26F50FA0" w14:textId="77777777" w:rsid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ГБОУ г. Москвы 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«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Школа № 1210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»</w:t>
            </w:r>
          </w:p>
          <w:p w14:paraId="730289D5" w14:textId="22654312" w:rsidR="000D43D6" w:rsidRPr="00FB4D4F" w:rsidRDefault="000D43D6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8(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499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)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190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49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72</w:t>
            </w:r>
          </w:p>
        </w:tc>
      </w:tr>
      <w:tr w:rsidR="00FB4D4F" w:rsidRPr="004F43F7" w14:paraId="4FF274C7" w14:textId="77777777" w:rsidTr="006D0E35">
        <w:tc>
          <w:tcPr>
            <w:tcW w:w="1276" w:type="dxa"/>
            <w:shd w:val="clear" w:color="auto" w:fill="auto"/>
          </w:tcPr>
          <w:p w14:paraId="066DED6B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3137</w:t>
            </w:r>
          </w:p>
        </w:tc>
        <w:tc>
          <w:tcPr>
            <w:tcW w:w="4678" w:type="dxa"/>
            <w:shd w:val="clear" w:color="auto" w:fill="auto"/>
          </w:tcPr>
          <w:p w14:paraId="4239CAA2" w14:textId="78313CA4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Ул. Авиационная, д. 59, 61 (корп. 2)</w:t>
            </w:r>
            <w:r w:rsidR="008C790B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, </w:t>
            </w:r>
            <w:r w:rsidR="008C790B" w:rsidRPr="003B6787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61/2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, 63, 63 (корп. 2), 65 (корп. 2,3), 66, 67 (корп. 1), 68, 70 (корп. 2, 3, 4), 72 (корп. 1, 2, 3), 74 (корп. 1, 2, 3, 4), 77, 77 (корп. 1, 2), 79, 79 (корп. 1).</w:t>
            </w:r>
          </w:p>
          <w:p w14:paraId="3E1F7B7F" w14:textId="77777777" w:rsidR="00FB4D4F" w:rsidRPr="00FB4D4F" w:rsidRDefault="00FB4D4F" w:rsidP="00FB4D4F">
            <w:pPr>
              <w:spacing w:after="0" w:line="240" w:lineRule="auto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</w:t>
            </w:r>
            <w:proofErr w:type="spellStart"/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Новощукинская</w:t>
            </w:r>
            <w:proofErr w:type="spellEnd"/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, д.  2, 4, 6, 8, 10 (корп. 2), 12, 14, 16, 18 (корп. 1), 20, 22.</w:t>
            </w:r>
          </w:p>
        </w:tc>
        <w:tc>
          <w:tcPr>
            <w:tcW w:w="2268" w:type="dxa"/>
            <w:shd w:val="clear" w:color="auto" w:fill="auto"/>
          </w:tcPr>
          <w:p w14:paraId="29811E6F" w14:textId="77777777" w:rsid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Авиационная, д. 71, корп. 3 (ГБОУ города Москвы 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«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Школа № 1210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»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)</w:t>
            </w:r>
          </w:p>
          <w:p w14:paraId="58D19E63" w14:textId="037B9E57" w:rsidR="000D43D6" w:rsidRPr="00FB4D4F" w:rsidRDefault="000D43D6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highlight w:val="yellow"/>
                <w:lang w:val="ru-RU" w:eastAsia="ru-RU" w:bidi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8(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499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)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190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03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79</w:t>
            </w:r>
          </w:p>
        </w:tc>
        <w:tc>
          <w:tcPr>
            <w:tcW w:w="2268" w:type="dxa"/>
            <w:shd w:val="clear" w:color="auto" w:fill="auto"/>
          </w:tcPr>
          <w:p w14:paraId="7CB62157" w14:textId="17EC1A90" w:rsid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 xml:space="preserve">ул. Авиационная, д. 71, корп. 3 (ГБОУ города Москвы 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«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Школа № 1210</w:t>
            </w:r>
            <w:r w:rsidR="00A535B5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»</w:t>
            </w:r>
            <w:r w:rsidRPr="00FB4D4F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)</w:t>
            </w:r>
          </w:p>
          <w:p w14:paraId="57C3C6D3" w14:textId="0CAF758E" w:rsidR="000D43D6" w:rsidRPr="00FB4D4F" w:rsidRDefault="000D43D6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8(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499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)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190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03</w:t>
            </w:r>
            <w:r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-</w:t>
            </w:r>
            <w:r w:rsidRPr="000D43D6"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  <w:t>79</w:t>
            </w:r>
          </w:p>
          <w:p w14:paraId="7229FD97" w14:textId="77777777" w:rsidR="00FB4D4F" w:rsidRPr="00FB4D4F" w:rsidRDefault="00FB4D4F" w:rsidP="00FB4D4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6"/>
                <w:szCs w:val="26"/>
                <w:lang w:val="ru-RU" w:eastAsia="ru-RU" w:bidi="ar-SA"/>
              </w:rPr>
            </w:pPr>
          </w:p>
        </w:tc>
      </w:tr>
    </w:tbl>
    <w:p w14:paraId="2376D7ED" w14:textId="77777777" w:rsidR="00FB4D4F" w:rsidRPr="00FB4D4F" w:rsidRDefault="00FB4D4F" w:rsidP="00FB4D4F">
      <w:pPr>
        <w:spacing w:after="0" w:line="240" w:lineRule="auto"/>
        <w:rPr>
          <w:rFonts w:ascii="Times New Roman" w:eastAsia="MS Mincho" w:hAnsi="Times New Roman"/>
          <w:sz w:val="24"/>
          <w:szCs w:val="24"/>
          <w:lang w:val="ru-RU" w:eastAsia="ru-RU" w:bidi="ar-SA"/>
        </w:rPr>
      </w:pPr>
    </w:p>
    <w:p w14:paraId="17F28C0B" w14:textId="77777777" w:rsidR="00FB4D4F" w:rsidRPr="00FB4D4F" w:rsidRDefault="00FB4D4F" w:rsidP="00FB4D4F">
      <w:pPr>
        <w:tabs>
          <w:tab w:val="left" w:pos="3420"/>
        </w:tabs>
        <w:rPr>
          <w:lang w:val="ru-RU"/>
        </w:rPr>
      </w:pPr>
    </w:p>
    <w:sectPr w:rsidR="00FB4D4F" w:rsidRPr="00FB4D4F" w:rsidSect="007863F6">
      <w:pgSz w:w="11906" w:h="16838"/>
      <w:pgMar w:top="851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7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7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7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7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7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7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7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7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7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33882C21"/>
    <w:multiLevelType w:val="hybridMultilevel"/>
    <w:tmpl w:val="0E3697D8"/>
    <w:lvl w:ilvl="0" w:tplc="6CDCD654">
      <w:start w:val="7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F8263F"/>
    <w:multiLevelType w:val="hybridMultilevel"/>
    <w:tmpl w:val="B4C6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9E1241"/>
    <w:multiLevelType w:val="hybridMultilevel"/>
    <w:tmpl w:val="02F0078C"/>
    <w:lvl w:ilvl="0" w:tplc="D0C2362E">
      <w:start w:val="1"/>
      <w:numFmt w:val="decimal"/>
      <w:lvlText w:val="%1."/>
      <w:lvlJc w:val="left"/>
      <w:pPr>
        <w:ind w:left="179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E626360"/>
    <w:multiLevelType w:val="hybridMultilevel"/>
    <w:tmpl w:val="672EDC04"/>
    <w:lvl w:ilvl="0" w:tplc="31B0A6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10B0EE1"/>
    <w:multiLevelType w:val="hybridMultilevel"/>
    <w:tmpl w:val="2EC0EC42"/>
    <w:lvl w:ilvl="0" w:tplc="1D7EE8DE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81E"/>
    <w:rsid w:val="00005AF9"/>
    <w:rsid w:val="00061FB9"/>
    <w:rsid w:val="00063CB4"/>
    <w:rsid w:val="00087B44"/>
    <w:rsid w:val="000B0A3B"/>
    <w:rsid w:val="000C62E1"/>
    <w:rsid w:val="000D39F2"/>
    <w:rsid w:val="000D43D6"/>
    <w:rsid w:val="000D699E"/>
    <w:rsid w:val="00100970"/>
    <w:rsid w:val="00130FBB"/>
    <w:rsid w:val="00143D68"/>
    <w:rsid w:val="00162931"/>
    <w:rsid w:val="001E25EE"/>
    <w:rsid w:val="001E4A40"/>
    <w:rsid w:val="001E4C8A"/>
    <w:rsid w:val="001F3219"/>
    <w:rsid w:val="001F347D"/>
    <w:rsid w:val="001F557F"/>
    <w:rsid w:val="00244A55"/>
    <w:rsid w:val="00260F11"/>
    <w:rsid w:val="00272422"/>
    <w:rsid w:val="002869B2"/>
    <w:rsid w:val="00290D82"/>
    <w:rsid w:val="002A5F32"/>
    <w:rsid w:val="002D3BF0"/>
    <w:rsid w:val="002F38B2"/>
    <w:rsid w:val="003050C6"/>
    <w:rsid w:val="00351663"/>
    <w:rsid w:val="00386E12"/>
    <w:rsid w:val="0039373E"/>
    <w:rsid w:val="00393E53"/>
    <w:rsid w:val="00397664"/>
    <w:rsid w:val="003B6787"/>
    <w:rsid w:val="003D1D9F"/>
    <w:rsid w:val="003F0760"/>
    <w:rsid w:val="00407588"/>
    <w:rsid w:val="00415F99"/>
    <w:rsid w:val="00421F05"/>
    <w:rsid w:val="00424347"/>
    <w:rsid w:val="0042687F"/>
    <w:rsid w:val="00433AB5"/>
    <w:rsid w:val="00442A3B"/>
    <w:rsid w:val="004449E9"/>
    <w:rsid w:val="00451D8B"/>
    <w:rsid w:val="00452FAC"/>
    <w:rsid w:val="004621AE"/>
    <w:rsid w:val="004652D5"/>
    <w:rsid w:val="00485C77"/>
    <w:rsid w:val="00492140"/>
    <w:rsid w:val="004C65EE"/>
    <w:rsid w:val="004C7A4A"/>
    <w:rsid w:val="004E31FC"/>
    <w:rsid w:val="004F43F7"/>
    <w:rsid w:val="005026CC"/>
    <w:rsid w:val="0051624E"/>
    <w:rsid w:val="0053181C"/>
    <w:rsid w:val="00553793"/>
    <w:rsid w:val="005538A3"/>
    <w:rsid w:val="0058481E"/>
    <w:rsid w:val="005B2CE1"/>
    <w:rsid w:val="005B36C2"/>
    <w:rsid w:val="005D589B"/>
    <w:rsid w:val="005F5784"/>
    <w:rsid w:val="006146C2"/>
    <w:rsid w:val="00622EA2"/>
    <w:rsid w:val="00647D39"/>
    <w:rsid w:val="00674153"/>
    <w:rsid w:val="006910AC"/>
    <w:rsid w:val="006E4B6A"/>
    <w:rsid w:val="0074002F"/>
    <w:rsid w:val="007568CE"/>
    <w:rsid w:val="007863F6"/>
    <w:rsid w:val="0078659D"/>
    <w:rsid w:val="007A4D76"/>
    <w:rsid w:val="007E79EB"/>
    <w:rsid w:val="007F1529"/>
    <w:rsid w:val="007F3290"/>
    <w:rsid w:val="0080206F"/>
    <w:rsid w:val="0083627B"/>
    <w:rsid w:val="008469FB"/>
    <w:rsid w:val="00846BF1"/>
    <w:rsid w:val="00847C55"/>
    <w:rsid w:val="00851947"/>
    <w:rsid w:val="008C790B"/>
    <w:rsid w:val="009477B0"/>
    <w:rsid w:val="00997F89"/>
    <w:rsid w:val="00A433C6"/>
    <w:rsid w:val="00A45A1A"/>
    <w:rsid w:val="00A535B5"/>
    <w:rsid w:val="00AA0030"/>
    <w:rsid w:val="00B578CC"/>
    <w:rsid w:val="00B57FB5"/>
    <w:rsid w:val="00B80141"/>
    <w:rsid w:val="00B83023"/>
    <w:rsid w:val="00B83750"/>
    <w:rsid w:val="00BA53C0"/>
    <w:rsid w:val="00BC062C"/>
    <w:rsid w:val="00BF0614"/>
    <w:rsid w:val="00C24CC0"/>
    <w:rsid w:val="00CB37FB"/>
    <w:rsid w:val="00CC0CE9"/>
    <w:rsid w:val="00CC521B"/>
    <w:rsid w:val="00CE69C2"/>
    <w:rsid w:val="00CF7B0F"/>
    <w:rsid w:val="00D171BE"/>
    <w:rsid w:val="00D43932"/>
    <w:rsid w:val="00D522F4"/>
    <w:rsid w:val="00D6582C"/>
    <w:rsid w:val="00D74336"/>
    <w:rsid w:val="00D8602F"/>
    <w:rsid w:val="00D92AD7"/>
    <w:rsid w:val="00DA19E4"/>
    <w:rsid w:val="00DC23C6"/>
    <w:rsid w:val="00DC498E"/>
    <w:rsid w:val="00DD6219"/>
    <w:rsid w:val="00E04936"/>
    <w:rsid w:val="00E13F42"/>
    <w:rsid w:val="00E15A8C"/>
    <w:rsid w:val="00E17907"/>
    <w:rsid w:val="00E42E47"/>
    <w:rsid w:val="00E455DE"/>
    <w:rsid w:val="00E60FAC"/>
    <w:rsid w:val="00E752AB"/>
    <w:rsid w:val="00EA2499"/>
    <w:rsid w:val="00EB5EA8"/>
    <w:rsid w:val="00EB67D9"/>
    <w:rsid w:val="00EC1BC8"/>
    <w:rsid w:val="00EF789F"/>
    <w:rsid w:val="00EF7CB8"/>
    <w:rsid w:val="00F04CB3"/>
    <w:rsid w:val="00F24B43"/>
    <w:rsid w:val="00F56946"/>
    <w:rsid w:val="00F74667"/>
    <w:rsid w:val="00F74C78"/>
    <w:rsid w:val="00FB4D4F"/>
    <w:rsid w:val="00FC0382"/>
    <w:rsid w:val="00FC4B88"/>
    <w:rsid w:val="00FD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B8107"/>
  <w15:docId w15:val="{941D3F6C-1CD1-49C6-AFA1-4ADD1CB9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F11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146C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6C2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46C2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46C2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46C2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46C2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46C2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46C2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46C2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BA53C0"/>
  </w:style>
  <w:style w:type="character" w:customStyle="1" w:styleId="apple-converted-space">
    <w:name w:val="apple-converted-space"/>
    <w:basedOn w:val="a0"/>
    <w:rsid w:val="00BA53C0"/>
  </w:style>
  <w:style w:type="character" w:styleId="a3">
    <w:name w:val="Strong"/>
    <w:basedOn w:val="a0"/>
    <w:uiPriority w:val="22"/>
    <w:qFormat/>
    <w:rsid w:val="006146C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146C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146C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46C2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6146C2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6146C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6146C2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6146C2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6146C2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146C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6146C2"/>
    <w:pPr>
      <w:spacing w:line="240" w:lineRule="auto"/>
    </w:pPr>
    <w:rPr>
      <w:b/>
      <w:bCs/>
      <w:color w:val="4F81BD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6146C2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6146C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6146C2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146C2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6146C2"/>
    <w:rPr>
      <w:i/>
      <w:iCs/>
    </w:rPr>
  </w:style>
  <w:style w:type="paragraph" w:styleId="aa">
    <w:name w:val="No Spacing"/>
    <w:uiPriority w:val="1"/>
    <w:qFormat/>
    <w:rsid w:val="006146C2"/>
    <w:rPr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6146C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146C2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6146C2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6146C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6146C2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6146C2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6146C2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6146C2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6146C2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6146C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146C2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846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46BF1"/>
    <w:rPr>
      <w:rFonts w:ascii="Tahoma" w:hAnsi="Tahoma" w:cs="Tahoma"/>
      <w:sz w:val="16"/>
      <w:szCs w:val="16"/>
    </w:rPr>
  </w:style>
  <w:style w:type="character" w:customStyle="1" w:styleId="41">
    <w:name w:val="Заголовок №4_"/>
    <w:basedOn w:val="a0"/>
    <w:link w:val="42"/>
    <w:uiPriority w:val="99"/>
    <w:rsid w:val="001E4C8A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1E4C8A"/>
    <w:pPr>
      <w:shd w:val="clear" w:color="auto" w:fill="FFFFFF"/>
      <w:spacing w:before="720" w:after="720" w:line="739" w:lineRule="exact"/>
      <w:jc w:val="center"/>
      <w:outlineLvl w:val="3"/>
    </w:pPr>
    <w:rPr>
      <w:rFonts w:ascii="Times New Roman" w:hAnsi="Times New Roman"/>
      <w:b/>
      <w:bCs/>
      <w:sz w:val="31"/>
      <w:szCs w:val="31"/>
    </w:rPr>
  </w:style>
  <w:style w:type="table" w:styleId="af6">
    <w:name w:val="Table Grid"/>
    <w:basedOn w:val="a1"/>
    <w:rsid w:val="001E4C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Основной текст Знак1"/>
    <w:basedOn w:val="a0"/>
    <w:link w:val="af7"/>
    <w:uiPriority w:val="99"/>
    <w:rsid w:val="001E4C8A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51">
    <w:name w:val="Основной текст (5)_"/>
    <w:basedOn w:val="a0"/>
    <w:link w:val="52"/>
    <w:uiPriority w:val="99"/>
    <w:rsid w:val="001E4C8A"/>
    <w:rPr>
      <w:rFonts w:ascii="Candara" w:hAnsi="Candara" w:cs="Candara"/>
      <w:noProof/>
      <w:sz w:val="26"/>
      <w:szCs w:val="26"/>
      <w:shd w:val="clear" w:color="auto" w:fill="FFFFFF"/>
    </w:rPr>
  </w:style>
  <w:style w:type="paragraph" w:styleId="af7">
    <w:name w:val="Body Text"/>
    <w:basedOn w:val="a"/>
    <w:link w:val="11"/>
    <w:uiPriority w:val="99"/>
    <w:rsid w:val="001E4C8A"/>
    <w:pPr>
      <w:shd w:val="clear" w:color="auto" w:fill="FFFFFF"/>
      <w:spacing w:after="240" w:line="240" w:lineRule="atLeast"/>
    </w:pPr>
    <w:rPr>
      <w:rFonts w:ascii="Times New Roman" w:hAnsi="Times New Roman"/>
      <w:sz w:val="23"/>
      <w:szCs w:val="23"/>
    </w:rPr>
  </w:style>
  <w:style w:type="character" w:customStyle="1" w:styleId="af8">
    <w:name w:val="Основной текст Знак"/>
    <w:basedOn w:val="a0"/>
    <w:uiPriority w:val="99"/>
    <w:semiHidden/>
    <w:rsid w:val="001E4C8A"/>
  </w:style>
  <w:style w:type="paragraph" w:customStyle="1" w:styleId="52">
    <w:name w:val="Основной текст (5)"/>
    <w:basedOn w:val="a"/>
    <w:link w:val="51"/>
    <w:uiPriority w:val="99"/>
    <w:rsid w:val="001E4C8A"/>
    <w:pPr>
      <w:shd w:val="clear" w:color="auto" w:fill="FFFFFF"/>
      <w:spacing w:after="0" w:line="274" w:lineRule="exact"/>
    </w:pPr>
    <w:rPr>
      <w:rFonts w:ascii="Candara" w:hAnsi="Candara" w:cs="Candara"/>
      <w:noProof/>
      <w:sz w:val="26"/>
      <w:szCs w:val="26"/>
    </w:rPr>
  </w:style>
  <w:style w:type="paragraph" w:styleId="af9">
    <w:name w:val="Body Text Indent"/>
    <w:basedOn w:val="a"/>
    <w:link w:val="afa"/>
    <w:uiPriority w:val="99"/>
    <w:semiHidden/>
    <w:unhideWhenUsed/>
    <w:rsid w:val="00DA19E4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DA19E4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7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4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6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4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38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61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7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32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24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51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29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9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55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82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49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93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6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07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52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4;&#1074;&#1086;&#1088;&#1082;&#1080;&#1085;&#1072;\Desktop\&#1044;&#1074;&#1086;&#1088;&#1082;&#1080;&#1085;&#1072;1\&#1042;&#1067;&#1041;&#1054;&#1056;&#1067;\&#1074;&#1099;&#1073;&#1086;&#1088;&#1099;%202014%20&#1080;%20&#1090;&#1076;\&#1056;&#1040;&#1057;&#1055;&#1054;&#1056;&#1071;&#1046;&#1045;&#1053;&#1048;&#1045;%20&#1054;&#1041;%20&#1054;&#1041;&#1056;&#1040;&#1047;,%20&#1059;&#1063;&#1040;&#1057;&#1058;&#1050;&#1054;&#1042;.do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AE459-762F-42D1-A084-744C8112F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ОБ ОБРАЗ, УЧАСТКОВ.doc.dot</Template>
  <TotalTime>4</TotalTime>
  <Pages>3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Дворкина</dc:creator>
  <cp:lastModifiedBy>Машкова Юлия Владимировна</cp:lastModifiedBy>
  <cp:revision>2</cp:revision>
  <cp:lastPrinted>2026-07-23T12:23:00Z</cp:lastPrinted>
  <dcterms:created xsi:type="dcterms:W3CDTF">2026-08-07T09:46:00Z</dcterms:created>
  <dcterms:modified xsi:type="dcterms:W3CDTF">2026-08-07T09:46:00Z</dcterms:modified>
</cp:coreProperties>
</file>